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14E9" w:rsidRDefault="00D414E9" w:rsidP="000C3B81">
      <w:r>
        <w:rPr>
          <w:noProof/>
        </w:rPr>
      </w:r>
      <w:r>
        <w:pict>
          <v:group id="_x0000_s1026" editas="canvas" style="width:471.6pt;height:373.9pt;mso-position-horizontal-relative:char;mso-position-vertical-relative:line" coordorigin="1557,681" coordsize="16970,13454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1557;top:681;width:16970;height:13454" o:preferrelative="f">
              <v:fill o:detectmouseclick="t"/>
              <v:path o:extrusionok="t" o:connecttype="none"/>
              <o:lock v:ext="edit" text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1881;top:681;width:16516;height:3886" filled="f" fillcolor="#bbe0e3" stroked="f" strokecolor="#9c0">
              <v:textbox inset="1.58375mm,.79189mm,1.58375mm,.79189mm">
                <w:txbxContent>
                  <w:p w:rsidR="00D414E9" w:rsidRPr="003B1DDE" w:rsidRDefault="00D414E9" w:rsidP="000C3B81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ndale Mono" w:hAnsi="Andale Mono" w:cs="Andale Mono"/>
                        <w:b/>
                        <w:bCs/>
                        <w:color w:val="0000FF"/>
                        <w:sz w:val="58"/>
                        <w:szCs w:val="58"/>
                      </w:rPr>
                    </w:pPr>
                    <w:r w:rsidRPr="003B1DDE">
                      <w:rPr>
                        <w:rFonts w:ascii="Andale Mono" w:hAnsi="Andale Mono" w:cs="Andale Mono"/>
                        <w:b/>
                        <w:bCs/>
                        <w:color w:val="0000FF"/>
                        <w:sz w:val="72"/>
                        <w:szCs w:val="72"/>
                      </w:rPr>
                      <w:t>Portes ouvertes</w:t>
                    </w:r>
                    <w:r w:rsidRPr="003B1DDE">
                      <w:rPr>
                        <w:rFonts w:ascii="Andale Mono" w:hAnsi="Andale Mono" w:cs="Andale Mono"/>
                        <w:b/>
                        <w:bCs/>
                        <w:color w:val="0000FF"/>
                        <w:sz w:val="58"/>
                        <w:szCs w:val="58"/>
                      </w:rPr>
                      <w:t xml:space="preserve"> </w:t>
                    </w:r>
                  </w:p>
                  <w:p w:rsidR="00D414E9" w:rsidRPr="00C2213D" w:rsidRDefault="00D414E9" w:rsidP="000C3B81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ndale Mono" w:hAnsi="Andale Mono" w:cs="Andale Mono"/>
                        <w:b/>
                        <w:bCs/>
                        <w:color w:val="000000"/>
                        <w:sz w:val="58"/>
                        <w:szCs w:val="58"/>
                      </w:rPr>
                    </w:pPr>
                    <w:r>
                      <w:rPr>
                        <w:rFonts w:ascii="Andale Mono" w:hAnsi="Andale Mono" w:cs="Andale Mono"/>
                        <w:b/>
                        <w:bCs/>
                        <w:color w:val="000000"/>
                        <w:sz w:val="58"/>
                        <w:szCs w:val="58"/>
                      </w:rPr>
                      <w:t xml:space="preserve">Lycée René </w:t>
                    </w:r>
                    <w:r w:rsidRPr="00C2213D">
                      <w:rPr>
                        <w:rFonts w:ascii="Andale Mono" w:hAnsi="Andale Mono" w:cs="Andale Mono"/>
                        <w:b/>
                        <w:bCs/>
                        <w:color w:val="000000"/>
                        <w:sz w:val="58"/>
                        <w:szCs w:val="58"/>
                      </w:rPr>
                      <w:t>CASSIN</w:t>
                    </w:r>
                  </w:p>
                  <w:p w:rsidR="00D414E9" w:rsidRDefault="00D414E9" w:rsidP="000C3B81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ndale Mono" w:hAnsi="Andale Mono" w:cs="Andale Mono"/>
                        <w:b/>
                        <w:bCs/>
                        <w:color w:val="000000"/>
                        <w:sz w:val="58"/>
                        <w:szCs w:val="58"/>
                      </w:rPr>
                    </w:pPr>
                    <w:r>
                      <w:rPr>
                        <w:rFonts w:ascii="Andale Mono" w:hAnsi="Andale Mono" w:cs="Andale Mono"/>
                        <w:b/>
                        <w:bCs/>
                        <w:color w:val="000000"/>
                        <w:sz w:val="58"/>
                        <w:szCs w:val="58"/>
                      </w:rPr>
                      <w:t>Arpajon</w:t>
                    </w:r>
                  </w:p>
                  <w:p w:rsidR="00D414E9" w:rsidRPr="00C2213D" w:rsidRDefault="00D414E9" w:rsidP="000C3B81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ndale Mono" w:hAnsi="Andale Mono" w:cs="Andale Mono"/>
                        <w:b/>
                        <w:bCs/>
                        <w:color w:val="000000"/>
                        <w:sz w:val="58"/>
                        <w:szCs w:val="58"/>
                      </w:rPr>
                    </w:pPr>
                  </w:p>
                  <w:p w:rsidR="00D414E9" w:rsidRPr="00C2213D" w:rsidRDefault="00D414E9" w:rsidP="000C3B81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Geneva" w:hAnsi="Geneva" w:cs="Geneva"/>
                        <w:color w:val="000000"/>
                        <w:sz w:val="58"/>
                        <w:szCs w:val="58"/>
                      </w:rPr>
                    </w:pPr>
                  </w:p>
                </w:txbxContent>
              </v:textbox>
            </v:shape>
            <v:shapetype id="_x0000_t189" coordsize="21600,21600" o:spt="189" adj="1350" path="m,l,21600r21600,l21600,xem@0@0nfl@0@2@1@2@1@0xem,nfl@0@0em,21600nfl@0@2em21600,21600nfl@1@2em21600,nfl@1@0e">
              <v:stroke joinstyle="miter"/>
              <v:formulas>
                <v:f eqn="val #0"/>
                <v:f eqn="sum width 0 #0"/>
                <v:f eqn="sum height 0 #0"/>
                <v:f eqn="prod width 1 2"/>
                <v:f eqn="prod height 1 2"/>
                <v:f eqn="prod #0 1 2"/>
                <v:f eqn="prod #0 3 2"/>
                <v:f eqn="sum @1 @5 0"/>
                <v:f eqn="sum @2 @5 0"/>
              </v:formulas>
              <v:path o:extrusionok="f" limo="10800,10800" o:connecttype="custom" o:connectlocs="0,@4;@0,@4;@3,21600;@3,@2;21600,@4;@1,@4;@3,0;@3,@0" textboxrect="@0,@0,@1,@2"/>
              <v:handles>
                <v:h position="#0,topLeft" switch="" xrange="0,5400"/>
              </v:handles>
              <o:complex v:ext="view"/>
            </v:shapetype>
            <v:shape id="_x0000_s1029" type="#_x0000_t189" style="position:absolute;left:3647;top:2625;width:1216;height:1388;mso-wrap-style:none;v-text-anchor:middle" filled="f" fillcolor="black" stroked="f"/>
            <v:shape id="_x0000_s1030" type="#_x0000_t75" style="position:absolute;left:1557;top:4891;width:16970;height:8920">
              <v:imagedata r:id="rId7" o:title=""/>
            </v:shape>
            <w10:anchorlock/>
          </v:group>
        </w:pict>
      </w:r>
    </w:p>
    <w:p w:rsidR="00D414E9" w:rsidRDefault="00D414E9"/>
    <w:p w:rsidR="00D414E9" w:rsidRDefault="00D414E9" w:rsidP="00A53C71">
      <w:pPr>
        <w:autoSpaceDE w:val="0"/>
        <w:autoSpaceDN w:val="0"/>
        <w:adjustRightInd w:val="0"/>
        <w:jc w:val="center"/>
        <w:rPr>
          <w:rFonts w:ascii="Andale Mono" w:hAnsi="Andale Mono" w:cs="Andale Mono"/>
          <w:b/>
          <w:bCs/>
          <w:color w:val="0000FF"/>
          <w:sz w:val="48"/>
          <w:szCs w:val="48"/>
        </w:rPr>
      </w:pPr>
      <w:r w:rsidRPr="008E08B9">
        <w:rPr>
          <w:rFonts w:ascii="Andale Mono" w:hAnsi="Andale Mono" w:cs="Andale Mono"/>
          <w:b/>
          <w:bCs/>
          <w:color w:val="0000FF"/>
          <w:sz w:val="48"/>
          <w:szCs w:val="48"/>
        </w:rPr>
        <w:t>Vendredi 1er avril 2016 de 16h30 à 1</w:t>
      </w:r>
      <w:r>
        <w:rPr>
          <w:rFonts w:ascii="Andale Mono" w:hAnsi="Andale Mono" w:cs="Andale Mono"/>
          <w:b/>
          <w:bCs/>
          <w:color w:val="0000FF"/>
          <w:sz w:val="48"/>
          <w:szCs w:val="48"/>
        </w:rPr>
        <w:t>8</w:t>
      </w:r>
      <w:r w:rsidRPr="008E08B9">
        <w:rPr>
          <w:rFonts w:ascii="Andale Mono" w:hAnsi="Andale Mono" w:cs="Andale Mono"/>
          <w:b/>
          <w:bCs/>
          <w:color w:val="0000FF"/>
          <w:sz w:val="48"/>
          <w:szCs w:val="48"/>
        </w:rPr>
        <w:t>h</w:t>
      </w:r>
      <w:r>
        <w:rPr>
          <w:rFonts w:ascii="Andale Mono" w:hAnsi="Andale Mono" w:cs="Andale Mono"/>
          <w:b/>
          <w:bCs/>
          <w:color w:val="0000FF"/>
          <w:sz w:val="48"/>
          <w:szCs w:val="48"/>
        </w:rPr>
        <w:t>45</w:t>
      </w:r>
    </w:p>
    <w:p w:rsidR="00D414E9" w:rsidRPr="00732863" w:rsidRDefault="00D414E9" w:rsidP="00A53C71">
      <w:pPr>
        <w:autoSpaceDE w:val="0"/>
        <w:autoSpaceDN w:val="0"/>
        <w:adjustRightInd w:val="0"/>
        <w:rPr>
          <w:rFonts w:ascii="Andale Mono" w:hAnsi="Andale Mono" w:cs="Andale Mono"/>
          <w:b/>
          <w:bCs/>
          <w:color w:val="0000FF"/>
          <w:sz w:val="40"/>
          <w:szCs w:val="40"/>
        </w:rPr>
      </w:pPr>
      <w:r w:rsidRPr="00732863">
        <w:rPr>
          <w:rFonts w:ascii="Andale Mono" w:hAnsi="Andale Mono" w:cs="Andale Mono"/>
          <w:b/>
          <w:bCs/>
          <w:color w:val="0000FF"/>
          <w:sz w:val="40"/>
          <w:szCs w:val="40"/>
        </w:rPr>
        <w:t>Elèves et parents de 3</w:t>
      </w:r>
      <w:r w:rsidRPr="00732863">
        <w:rPr>
          <w:rFonts w:ascii="Andale Mono" w:hAnsi="Andale Mono" w:cs="Andale Mono"/>
          <w:b/>
          <w:bCs/>
          <w:color w:val="0000FF"/>
          <w:sz w:val="40"/>
          <w:szCs w:val="40"/>
          <w:vertAlign w:val="superscript"/>
        </w:rPr>
        <w:t>ème</w:t>
      </w:r>
      <w:r w:rsidRPr="00732863">
        <w:rPr>
          <w:rFonts w:ascii="Andale Mono" w:hAnsi="Andale Mono" w:cs="Andale Mono"/>
          <w:b/>
          <w:bCs/>
          <w:color w:val="0000FF"/>
          <w:sz w:val="40"/>
          <w:szCs w:val="40"/>
        </w:rPr>
        <w:t>, venez découvrir :</w:t>
      </w:r>
    </w:p>
    <w:p w:rsidR="00D414E9" w:rsidRPr="00A53C71" w:rsidRDefault="00D414E9" w:rsidP="00A53C71">
      <w:pPr>
        <w:numPr>
          <w:ilvl w:val="0"/>
          <w:numId w:val="1"/>
        </w:numPr>
        <w:autoSpaceDE w:val="0"/>
        <w:autoSpaceDN w:val="0"/>
        <w:adjustRightInd w:val="0"/>
        <w:rPr>
          <w:rFonts w:ascii="Andale Mono" w:hAnsi="Andale Mono" w:cs="Andale Mono"/>
          <w:b/>
          <w:bCs/>
          <w:color w:val="000000"/>
          <w:sz w:val="40"/>
          <w:szCs w:val="40"/>
        </w:rPr>
      </w:pPr>
      <w:r w:rsidRPr="00A53C71">
        <w:rPr>
          <w:rFonts w:ascii="Andale Mono" w:hAnsi="Andale Mono" w:cs="Andale Mono"/>
          <w:b/>
          <w:bCs/>
          <w:color w:val="000000"/>
          <w:sz w:val="40"/>
          <w:szCs w:val="40"/>
        </w:rPr>
        <w:t>La seconde générale</w:t>
      </w:r>
    </w:p>
    <w:p w:rsidR="00D414E9" w:rsidRPr="00A53C71" w:rsidRDefault="00D414E9" w:rsidP="002368C3">
      <w:pPr>
        <w:numPr>
          <w:ilvl w:val="0"/>
          <w:numId w:val="1"/>
        </w:numPr>
        <w:autoSpaceDE w:val="0"/>
        <w:autoSpaceDN w:val="0"/>
        <w:adjustRightInd w:val="0"/>
        <w:rPr>
          <w:rFonts w:ascii="Andale Mono" w:hAnsi="Andale Mono" w:cs="Andale Mono"/>
          <w:b/>
          <w:bCs/>
          <w:color w:val="000000"/>
          <w:sz w:val="40"/>
          <w:szCs w:val="40"/>
        </w:rPr>
      </w:pPr>
      <w:r>
        <w:rPr>
          <w:rFonts w:ascii="Andale Mono" w:hAnsi="Andale Mono" w:cs="Andale Mono"/>
          <w:b/>
          <w:bCs/>
          <w:color w:val="000000"/>
          <w:sz w:val="40"/>
          <w:szCs w:val="40"/>
        </w:rPr>
        <w:t>Les</w:t>
      </w:r>
      <w:r w:rsidRPr="00A53C71">
        <w:rPr>
          <w:rFonts w:ascii="Andale Mono" w:hAnsi="Andale Mono" w:cs="Andale Mono"/>
          <w:b/>
          <w:bCs/>
          <w:color w:val="000000"/>
          <w:sz w:val="40"/>
          <w:szCs w:val="40"/>
        </w:rPr>
        <w:t xml:space="preserve"> sec</w:t>
      </w:r>
      <w:r>
        <w:rPr>
          <w:rFonts w:ascii="Andale Mono" w:hAnsi="Andale Mono" w:cs="Andale Mono"/>
          <w:b/>
          <w:bCs/>
          <w:color w:val="000000"/>
          <w:sz w:val="40"/>
          <w:szCs w:val="40"/>
        </w:rPr>
        <w:t>tions</w:t>
      </w:r>
      <w:r w:rsidRPr="00A53C71">
        <w:rPr>
          <w:rFonts w:ascii="Andale Mono" w:hAnsi="Andale Mono" w:cs="Andale Mono"/>
          <w:b/>
          <w:bCs/>
          <w:color w:val="000000"/>
          <w:sz w:val="40"/>
          <w:szCs w:val="40"/>
        </w:rPr>
        <w:t xml:space="preserve"> européenne</w:t>
      </w:r>
      <w:r>
        <w:rPr>
          <w:rFonts w:ascii="Andale Mono" w:hAnsi="Andale Mono" w:cs="Andale Mono"/>
          <w:b/>
          <w:bCs/>
          <w:color w:val="000000"/>
          <w:sz w:val="40"/>
          <w:szCs w:val="40"/>
        </w:rPr>
        <w:t>s</w:t>
      </w:r>
    </w:p>
    <w:p w:rsidR="00D414E9" w:rsidRDefault="00D414E9" w:rsidP="002368C3">
      <w:pPr>
        <w:numPr>
          <w:ilvl w:val="0"/>
          <w:numId w:val="1"/>
        </w:numPr>
        <w:autoSpaceDE w:val="0"/>
        <w:autoSpaceDN w:val="0"/>
        <w:adjustRightInd w:val="0"/>
        <w:rPr>
          <w:rFonts w:ascii="Andale Mono" w:hAnsi="Andale Mono" w:cs="Andale Mono"/>
          <w:b/>
          <w:bCs/>
          <w:color w:val="000000"/>
          <w:sz w:val="40"/>
          <w:szCs w:val="40"/>
        </w:rPr>
      </w:pPr>
      <w:r w:rsidRPr="00A53C71">
        <w:rPr>
          <w:rFonts w:ascii="Andale Mono" w:hAnsi="Andale Mono" w:cs="Andale Mono"/>
          <w:b/>
          <w:bCs/>
          <w:color w:val="000000"/>
          <w:sz w:val="40"/>
          <w:szCs w:val="40"/>
        </w:rPr>
        <w:t xml:space="preserve">Les </w:t>
      </w:r>
      <w:r>
        <w:rPr>
          <w:rFonts w:ascii="Andale Mono" w:hAnsi="Andale Mono" w:cs="Andale Mono"/>
          <w:b/>
          <w:bCs/>
          <w:color w:val="000000"/>
          <w:sz w:val="40"/>
          <w:szCs w:val="40"/>
        </w:rPr>
        <w:t>enseignements optionnels et d’exploration : arts visuels, musique, théâtre, chinois, latin, grec, informatique et création numérique, littérature et société, patrimoine,  méthodes et pratiques scientifiques, sciences et laboratoire, sport, etc.</w:t>
      </w:r>
    </w:p>
    <w:p w:rsidR="00D414E9" w:rsidRPr="00A53C71" w:rsidRDefault="00D414E9" w:rsidP="002368C3">
      <w:pPr>
        <w:numPr>
          <w:ilvl w:val="0"/>
          <w:numId w:val="1"/>
        </w:numPr>
        <w:autoSpaceDE w:val="0"/>
        <w:autoSpaceDN w:val="0"/>
        <w:adjustRightInd w:val="0"/>
        <w:rPr>
          <w:rFonts w:ascii="Andale Mono" w:hAnsi="Andale Mono" w:cs="Andale Mono"/>
          <w:b/>
          <w:bCs/>
          <w:color w:val="000000"/>
          <w:sz w:val="40"/>
          <w:szCs w:val="40"/>
        </w:rPr>
      </w:pPr>
      <w:r w:rsidRPr="00A53C71">
        <w:rPr>
          <w:rFonts w:ascii="Andale Mono" w:hAnsi="Andale Mono" w:cs="Andale Mono"/>
          <w:b/>
          <w:bCs/>
          <w:color w:val="000000"/>
          <w:sz w:val="40"/>
          <w:szCs w:val="40"/>
        </w:rPr>
        <w:t>Les premières et terminales générales et technologiques</w:t>
      </w:r>
    </w:p>
    <w:p w:rsidR="00D414E9" w:rsidRPr="00EB1EF5" w:rsidRDefault="00D414E9" w:rsidP="00EB1EF5">
      <w:pPr>
        <w:numPr>
          <w:ilvl w:val="0"/>
          <w:numId w:val="1"/>
        </w:numPr>
        <w:autoSpaceDE w:val="0"/>
        <w:autoSpaceDN w:val="0"/>
        <w:adjustRightInd w:val="0"/>
        <w:rPr>
          <w:rFonts w:ascii="Andale Mono" w:hAnsi="Andale Mono" w:cs="Andale Mono"/>
          <w:b/>
          <w:bCs/>
          <w:color w:val="000000"/>
          <w:sz w:val="40"/>
          <w:szCs w:val="40"/>
        </w:rPr>
      </w:pPr>
      <w:r w:rsidRPr="00A53C71">
        <w:rPr>
          <w:rFonts w:ascii="Andale Mono" w:hAnsi="Andale Mono" w:cs="Andale Mono"/>
          <w:b/>
          <w:bCs/>
          <w:color w:val="000000"/>
          <w:sz w:val="40"/>
          <w:szCs w:val="40"/>
        </w:rPr>
        <w:t xml:space="preserve">Les BTS </w:t>
      </w:r>
    </w:p>
    <w:sectPr w:rsidR="00D414E9" w:rsidRPr="00EB1EF5" w:rsidSect="00A53C71">
      <w:footerReference w:type="default" r:id="rId8"/>
      <w:pgSz w:w="11906" w:h="16838" w:code="9"/>
      <w:pgMar w:top="851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14E9" w:rsidRDefault="00D414E9">
      <w:r>
        <w:separator/>
      </w:r>
    </w:p>
  </w:endnote>
  <w:endnote w:type="continuationSeparator" w:id="0">
    <w:p w:rsidR="00D414E9" w:rsidRDefault="00D414E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dale Mono">
    <w:panose1 w:val="00000000000000000000"/>
    <w:charset w:val="00"/>
    <w:family w:val="script"/>
    <w:notTrueType/>
    <w:pitch w:val="default"/>
    <w:sig w:usb0="00000003" w:usb1="00000000" w:usb2="00000000" w:usb3="00000000" w:csb0="00000001" w:csb1="00000000"/>
  </w:font>
  <w:font w:name="Genev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14E9" w:rsidRPr="00A07EF5" w:rsidRDefault="00D414E9" w:rsidP="000C31E5">
    <w:pPr>
      <w:pStyle w:val="Footer"/>
      <w:jc w:val="center"/>
      <w:rPr>
        <w:color w:val="0000FF"/>
      </w:rPr>
    </w:pPr>
    <w:r w:rsidRPr="00A07EF5">
      <w:rPr>
        <w:color w:val="0000FF"/>
      </w:rPr>
      <w:t>Lycée René CASSIN 17 rue Jean Moulin 91290 Arpajon</w:t>
    </w:r>
  </w:p>
  <w:p w:rsidR="00D414E9" w:rsidRPr="00A07EF5" w:rsidRDefault="00D414E9" w:rsidP="000C31E5">
    <w:pPr>
      <w:pStyle w:val="Footer"/>
      <w:jc w:val="center"/>
      <w:rPr>
        <w:color w:val="0000FF"/>
      </w:rPr>
    </w:pPr>
    <w:r w:rsidRPr="00A07EF5">
      <w:rPr>
        <w:color w:val="0000FF"/>
      </w:rPr>
      <w:t>Tel : 01 60 83 29 09 ; 0911632E@ac-versailles.fr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14E9" w:rsidRDefault="00D414E9">
      <w:r>
        <w:separator/>
      </w:r>
    </w:p>
  </w:footnote>
  <w:footnote w:type="continuationSeparator" w:id="0">
    <w:p w:rsidR="00D414E9" w:rsidRDefault="00D414E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ED7791"/>
    <w:multiLevelType w:val="hybridMultilevel"/>
    <w:tmpl w:val="42A888DA"/>
    <w:lvl w:ilvl="0" w:tplc="040C000B">
      <w:start w:val="1"/>
      <w:numFmt w:val="bullet"/>
      <w:lvlText w:val="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C3B81"/>
    <w:rsid w:val="000C31E5"/>
    <w:rsid w:val="000C3B81"/>
    <w:rsid w:val="000D415A"/>
    <w:rsid w:val="000F30D4"/>
    <w:rsid w:val="000F6D15"/>
    <w:rsid w:val="0013259A"/>
    <w:rsid w:val="002368C3"/>
    <w:rsid w:val="00250B19"/>
    <w:rsid w:val="00276452"/>
    <w:rsid w:val="0038584A"/>
    <w:rsid w:val="003B1DDE"/>
    <w:rsid w:val="005C0D20"/>
    <w:rsid w:val="00647D64"/>
    <w:rsid w:val="006631C0"/>
    <w:rsid w:val="006949A4"/>
    <w:rsid w:val="006E61BF"/>
    <w:rsid w:val="00732863"/>
    <w:rsid w:val="00781260"/>
    <w:rsid w:val="00834849"/>
    <w:rsid w:val="008643B2"/>
    <w:rsid w:val="008E08B9"/>
    <w:rsid w:val="008F2658"/>
    <w:rsid w:val="00911A65"/>
    <w:rsid w:val="00993DEB"/>
    <w:rsid w:val="009E155C"/>
    <w:rsid w:val="00A07EF5"/>
    <w:rsid w:val="00A53C71"/>
    <w:rsid w:val="00AA6B7A"/>
    <w:rsid w:val="00AC63D4"/>
    <w:rsid w:val="00B54232"/>
    <w:rsid w:val="00B545E6"/>
    <w:rsid w:val="00B55630"/>
    <w:rsid w:val="00C1115C"/>
    <w:rsid w:val="00C2213D"/>
    <w:rsid w:val="00C412A4"/>
    <w:rsid w:val="00D36BCC"/>
    <w:rsid w:val="00D414E9"/>
    <w:rsid w:val="00D57770"/>
    <w:rsid w:val="00DB74EA"/>
    <w:rsid w:val="00E027E0"/>
    <w:rsid w:val="00E750D2"/>
    <w:rsid w:val="00EB1EF5"/>
    <w:rsid w:val="00F40555"/>
    <w:rsid w:val="00FB52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3B81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B1DD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3B1DD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</TotalTime>
  <Pages>1</Pages>
  <Words>73</Words>
  <Characters>402</Characters>
  <Application>Microsoft Office Outlook</Application>
  <DocSecurity>0</DocSecurity>
  <Lines>0</Lines>
  <Paragraphs>0</Paragraphs>
  <ScaleCrop>false</ScaleCrop>
  <Company>E.N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Lycée rené CASSIN</dc:creator>
  <cp:keywords/>
  <dc:description/>
  <cp:lastModifiedBy>Mme BONFANTI</cp:lastModifiedBy>
  <cp:revision>6</cp:revision>
  <cp:lastPrinted>2011-03-02T08:34:00Z</cp:lastPrinted>
  <dcterms:created xsi:type="dcterms:W3CDTF">2015-12-07T16:03:00Z</dcterms:created>
  <dcterms:modified xsi:type="dcterms:W3CDTF">2016-03-17T10:39:00Z</dcterms:modified>
</cp:coreProperties>
</file>